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33750" w14:textId="77777777" w:rsidR="007B5455" w:rsidRDefault="007B5455" w:rsidP="000225F3">
      <w:pPr>
        <w:pStyle w:val="Nadpis1-SUPSS"/>
        <w:spacing w:before="0" w:after="0" w:line="0" w:lineRule="atLeast"/>
        <w:jc w:val="center"/>
        <w:rPr>
          <w:u w:val="single"/>
        </w:rPr>
      </w:pPr>
    </w:p>
    <w:p w14:paraId="35B32F2A" w14:textId="05BBCF0F" w:rsidR="000225F3" w:rsidRDefault="006B14FA" w:rsidP="000225F3">
      <w:pPr>
        <w:pStyle w:val="Nadpis1-SUPSS"/>
        <w:spacing w:before="0" w:after="0" w:line="0" w:lineRule="atLeast"/>
        <w:jc w:val="center"/>
        <w:rPr>
          <w:u w:val="single"/>
        </w:rPr>
      </w:pPr>
      <w:r>
        <w:rPr>
          <w:u w:val="single"/>
        </w:rPr>
        <w:t>Lékařský posudek o zdravotní způsobilosti k tělesné výchově</w:t>
      </w:r>
    </w:p>
    <w:p w14:paraId="00E0D5B8" w14:textId="7702525B" w:rsidR="00662E90" w:rsidRPr="007B5455" w:rsidRDefault="00662E90" w:rsidP="000225F3">
      <w:pPr>
        <w:pStyle w:val="Nadpis1-SUPSS"/>
        <w:spacing w:before="0" w:after="0" w:line="0" w:lineRule="atLeast"/>
        <w:jc w:val="center"/>
        <w:rPr>
          <w:sz w:val="18"/>
          <w:szCs w:val="18"/>
          <w:u w:val="single"/>
        </w:rPr>
      </w:pPr>
      <w:r w:rsidRPr="007B5455">
        <w:rPr>
          <w:b w:val="0"/>
          <w:bCs/>
          <w:sz w:val="18"/>
          <w:szCs w:val="18"/>
        </w:rPr>
        <w:t xml:space="preserve">podle </w:t>
      </w:r>
      <w:r w:rsidRPr="007B5455">
        <w:rPr>
          <w:rFonts w:cstheme="minorHAnsi"/>
          <w:b w:val="0"/>
          <w:bCs/>
          <w:sz w:val="18"/>
          <w:szCs w:val="18"/>
        </w:rPr>
        <w:t>§</w:t>
      </w:r>
      <w:r w:rsidRPr="007B5455">
        <w:rPr>
          <w:b w:val="0"/>
          <w:bCs/>
          <w:sz w:val="18"/>
          <w:szCs w:val="18"/>
        </w:rPr>
        <w:t xml:space="preserve"> 42 zákona č. 373/2011 Sb., o specifických zdravotních službách, ve znění pozdějších předpisů</w:t>
      </w:r>
    </w:p>
    <w:p w14:paraId="614EFF5B" w14:textId="2492E81F" w:rsidR="00662E90" w:rsidRPr="0053730B" w:rsidRDefault="00662E90" w:rsidP="00282E90">
      <w:pPr>
        <w:pStyle w:val="Nadpis3-SUPSS"/>
        <w:spacing w:after="0" w:line="240" w:lineRule="atLeast"/>
        <w:jc w:val="both"/>
        <w:rPr>
          <w:sz w:val="20"/>
          <w:szCs w:val="20"/>
        </w:rPr>
      </w:pPr>
      <w:r w:rsidRPr="0053730B">
        <w:rPr>
          <w:sz w:val="20"/>
          <w:szCs w:val="20"/>
        </w:rPr>
        <w:t>Evidenční číslo posudku:</w:t>
      </w:r>
      <w:r w:rsidR="00510AFD" w:rsidRPr="0053730B">
        <w:rPr>
          <w:sz w:val="20"/>
          <w:szCs w:val="20"/>
        </w:rPr>
        <w:tab/>
      </w:r>
      <w:r w:rsidR="0088613D" w:rsidRPr="0053730B">
        <w:rPr>
          <w:sz w:val="20"/>
          <w:szCs w:val="20"/>
        </w:rPr>
        <w:tab/>
      </w:r>
    </w:p>
    <w:p w14:paraId="334E9C30" w14:textId="4CF01D72" w:rsidR="00510AFD" w:rsidRPr="0053730B" w:rsidRDefault="00510AFD" w:rsidP="00282E90">
      <w:pPr>
        <w:pStyle w:val="Normln-SUPSS"/>
        <w:spacing w:after="0" w:line="240" w:lineRule="atLeast"/>
        <w:rPr>
          <w:sz w:val="20"/>
          <w:szCs w:val="20"/>
        </w:rPr>
      </w:pPr>
      <w:r w:rsidRPr="0053730B">
        <w:rPr>
          <w:sz w:val="20"/>
          <w:szCs w:val="20"/>
        </w:rPr>
        <w:t>Druh prohlídky:</w:t>
      </w:r>
      <w:r w:rsidRPr="0053730B">
        <w:rPr>
          <w:sz w:val="20"/>
          <w:szCs w:val="20"/>
        </w:rPr>
        <w:tab/>
      </w:r>
      <w:r w:rsidRPr="0053730B">
        <w:rPr>
          <w:sz w:val="20"/>
          <w:szCs w:val="20"/>
        </w:rPr>
        <w:tab/>
      </w:r>
      <w:r w:rsidRPr="0053730B">
        <w:rPr>
          <w:sz w:val="20"/>
          <w:szCs w:val="20"/>
        </w:rPr>
        <w:tab/>
      </w:r>
      <w:r w:rsidR="0088613D" w:rsidRPr="0053730B">
        <w:rPr>
          <w:sz w:val="20"/>
          <w:szCs w:val="20"/>
        </w:rPr>
        <w:tab/>
      </w:r>
      <w:r w:rsidRPr="0053730B">
        <w:rPr>
          <w:sz w:val="20"/>
          <w:szCs w:val="20"/>
        </w:rPr>
        <w:t>jednorázová</w:t>
      </w:r>
    </w:p>
    <w:p w14:paraId="47ED2E1B" w14:textId="53B860DF" w:rsidR="00510AFD" w:rsidRPr="0053730B" w:rsidRDefault="0088613D" w:rsidP="00282E90">
      <w:pPr>
        <w:pStyle w:val="Normln-SUPSS"/>
        <w:spacing w:after="0" w:line="240" w:lineRule="atLeast"/>
        <w:rPr>
          <w:sz w:val="20"/>
          <w:szCs w:val="20"/>
        </w:rPr>
      </w:pPr>
      <w:r w:rsidRPr="0053730B">
        <w:rPr>
          <w:sz w:val="20"/>
          <w:szCs w:val="20"/>
        </w:rPr>
        <w:t>Důvod k provedení prohlídky:</w:t>
      </w:r>
      <w:r w:rsidRPr="0053730B">
        <w:rPr>
          <w:sz w:val="20"/>
          <w:szCs w:val="20"/>
        </w:rPr>
        <w:tab/>
      </w:r>
      <w:r w:rsidRPr="0053730B">
        <w:rPr>
          <w:sz w:val="20"/>
          <w:szCs w:val="20"/>
        </w:rPr>
        <w:tab/>
      </w:r>
      <w:r w:rsidRPr="0053730B">
        <w:rPr>
          <w:b/>
          <w:bCs/>
          <w:sz w:val="20"/>
          <w:szCs w:val="20"/>
        </w:rPr>
        <w:t>uvolnění z předmětu tělesná výchova</w:t>
      </w:r>
    </w:p>
    <w:p w14:paraId="4807C12C" w14:textId="77777777" w:rsidR="0088613D" w:rsidRDefault="0088613D" w:rsidP="00510AFD">
      <w:pPr>
        <w:pStyle w:val="Normln-SUPSS"/>
      </w:pPr>
    </w:p>
    <w:p w14:paraId="7955074E" w14:textId="34E5614B" w:rsidR="0003227A" w:rsidRPr="00B54604" w:rsidRDefault="0003227A" w:rsidP="00510AFD">
      <w:pPr>
        <w:pStyle w:val="Normln-SUPSS"/>
        <w:rPr>
          <w:b/>
          <w:bCs/>
          <w:sz w:val="24"/>
          <w:szCs w:val="24"/>
        </w:rPr>
      </w:pPr>
      <w:r w:rsidRPr="00B54604">
        <w:rPr>
          <w:b/>
          <w:bCs/>
          <w:sz w:val="24"/>
          <w:szCs w:val="24"/>
        </w:rPr>
        <w:t>Identifikační údaje posuzované osoby</w:t>
      </w:r>
    </w:p>
    <w:p w14:paraId="464C9D87" w14:textId="717D5D36" w:rsidR="0003227A" w:rsidRPr="0053730B" w:rsidRDefault="0003227A" w:rsidP="00510AFD">
      <w:pPr>
        <w:pStyle w:val="Normln-SUPSS"/>
        <w:rPr>
          <w:sz w:val="20"/>
          <w:szCs w:val="20"/>
        </w:rPr>
      </w:pPr>
      <w:r w:rsidRPr="0053730B">
        <w:rPr>
          <w:sz w:val="20"/>
          <w:szCs w:val="20"/>
        </w:rPr>
        <w:t>Jméno, příjmení:</w:t>
      </w:r>
      <w:r w:rsidRPr="0053730B">
        <w:rPr>
          <w:sz w:val="20"/>
          <w:szCs w:val="20"/>
        </w:rPr>
        <w:tab/>
      </w:r>
      <w:r w:rsidRPr="0053730B">
        <w:rPr>
          <w:sz w:val="20"/>
          <w:szCs w:val="20"/>
        </w:rPr>
        <w:tab/>
      </w:r>
      <w:r w:rsidRPr="0053730B">
        <w:rPr>
          <w:sz w:val="20"/>
          <w:szCs w:val="20"/>
        </w:rPr>
        <w:tab/>
      </w:r>
    </w:p>
    <w:p w14:paraId="53D0F2FD" w14:textId="0B3C6019" w:rsidR="0003227A" w:rsidRPr="0053730B" w:rsidRDefault="0003227A" w:rsidP="00510AFD">
      <w:pPr>
        <w:pStyle w:val="Normln-SUPSS"/>
        <w:rPr>
          <w:sz w:val="20"/>
          <w:szCs w:val="20"/>
        </w:rPr>
      </w:pPr>
      <w:r w:rsidRPr="0053730B">
        <w:rPr>
          <w:sz w:val="20"/>
          <w:szCs w:val="20"/>
        </w:rPr>
        <w:t>Datum narození:</w:t>
      </w:r>
    </w:p>
    <w:p w14:paraId="3AF68698" w14:textId="75A4C68F" w:rsidR="006435E5" w:rsidRPr="0053730B" w:rsidRDefault="006435E5" w:rsidP="002E492A">
      <w:pPr>
        <w:pStyle w:val="Normln-SUPSS"/>
        <w:spacing w:after="0" w:line="0" w:lineRule="atLeast"/>
        <w:rPr>
          <w:sz w:val="20"/>
          <w:szCs w:val="20"/>
        </w:rPr>
      </w:pPr>
      <w:r w:rsidRPr="0053730B">
        <w:rPr>
          <w:sz w:val="20"/>
          <w:szCs w:val="20"/>
        </w:rPr>
        <w:t>Adresa trvalého pobytu:</w:t>
      </w:r>
    </w:p>
    <w:p w14:paraId="52425F00" w14:textId="5538A2B3" w:rsidR="008D746B" w:rsidRPr="0053730B" w:rsidRDefault="008D746B" w:rsidP="002E492A">
      <w:pPr>
        <w:pStyle w:val="Normln-SUPSS"/>
        <w:spacing w:after="0" w:line="0" w:lineRule="atLeast"/>
        <w:rPr>
          <w:i/>
          <w:iCs/>
          <w:sz w:val="20"/>
          <w:szCs w:val="20"/>
        </w:rPr>
      </w:pPr>
      <w:r w:rsidRPr="0053730B">
        <w:rPr>
          <w:i/>
          <w:iCs/>
          <w:sz w:val="20"/>
          <w:szCs w:val="20"/>
        </w:rPr>
        <w:t>(místo pobytu na území ČR</w:t>
      </w:r>
      <w:r w:rsidR="002E492A" w:rsidRPr="0053730B">
        <w:rPr>
          <w:i/>
          <w:iCs/>
          <w:sz w:val="20"/>
          <w:szCs w:val="20"/>
        </w:rPr>
        <w:t>, jde-li o cizince)</w:t>
      </w:r>
    </w:p>
    <w:p w14:paraId="1C06B01D" w14:textId="77777777" w:rsidR="0003227A" w:rsidRDefault="0003227A" w:rsidP="00510AFD">
      <w:pPr>
        <w:pStyle w:val="Normln-SUPSS"/>
      </w:pPr>
    </w:p>
    <w:p w14:paraId="0441AD01" w14:textId="26D3E703" w:rsidR="00B54604" w:rsidRPr="00B54604" w:rsidRDefault="00B54604" w:rsidP="00B54604">
      <w:pPr>
        <w:pStyle w:val="Normln-SUPSS"/>
        <w:rPr>
          <w:b/>
          <w:bCs/>
          <w:sz w:val="24"/>
          <w:szCs w:val="24"/>
        </w:rPr>
      </w:pPr>
      <w:r w:rsidRPr="00B54604">
        <w:rPr>
          <w:b/>
          <w:bCs/>
          <w:sz w:val="24"/>
          <w:szCs w:val="24"/>
        </w:rPr>
        <w:t xml:space="preserve">Identifikační údaje </w:t>
      </w:r>
      <w:r>
        <w:rPr>
          <w:b/>
          <w:bCs/>
          <w:sz w:val="24"/>
          <w:szCs w:val="24"/>
        </w:rPr>
        <w:t>poskytovatele</w:t>
      </w:r>
    </w:p>
    <w:p w14:paraId="6696B708" w14:textId="77777777" w:rsidR="00B54604" w:rsidRPr="0053730B" w:rsidRDefault="00B54604" w:rsidP="00B54604">
      <w:pPr>
        <w:pStyle w:val="Normln-SUPSS"/>
        <w:rPr>
          <w:sz w:val="20"/>
          <w:szCs w:val="20"/>
        </w:rPr>
      </w:pPr>
      <w:r w:rsidRPr="0053730B">
        <w:rPr>
          <w:sz w:val="20"/>
          <w:szCs w:val="20"/>
        </w:rPr>
        <w:t>Jméno, příjmení:</w:t>
      </w:r>
      <w:r w:rsidRPr="0053730B">
        <w:rPr>
          <w:sz w:val="20"/>
          <w:szCs w:val="20"/>
        </w:rPr>
        <w:tab/>
      </w:r>
      <w:r w:rsidRPr="0053730B">
        <w:rPr>
          <w:sz w:val="20"/>
          <w:szCs w:val="20"/>
        </w:rPr>
        <w:tab/>
      </w:r>
      <w:r w:rsidRPr="0053730B">
        <w:rPr>
          <w:sz w:val="20"/>
          <w:szCs w:val="20"/>
        </w:rPr>
        <w:tab/>
      </w:r>
    </w:p>
    <w:p w14:paraId="64FFDC8F" w14:textId="054B3BFC" w:rsidR="00B54604" w:rsidRPr="0053730B" w:rsidRDefault="00B54604" w:rsidP="00B54604">
      <w:pPr>
        <w:pStyle w:val="Normln-SUPSS"/>
        <w:rPr>
          <w:sz w:val="20"/>
          <w:szCs w:val="20"/>
        </w:rPr>
      </w:pPr>
      <w:r w:rsidRPr="0053730B">
        <w:rPr>
          <w:sz w:val="20"/>
          <w:szCs w:val="20"/>
        </w:rPr>
        <w:t>Adresa místa poskytovatele:</w:t>
      </w:r>
    </w:p>
    <w:p w14:paraId="3671FED0" w14:textId="3D6B60C0" w:rsidR="00AD1314" w:rsidRPr="0053730B" w:rsidRDefault="00B54604" w:rsidP="00B54604">
      <w:pPr>
        <w:pStyle w:val="Normln-SUPSS"/>
        <w:rPr>
          <w:sz w:val="20"/>
          <w:szCs w:val="20"/>
        </w:rPr>
      </w:pPr>
      <w:r w:rsidRPr="0053730B">
        <w:rPr>
          <w:sz w:val="20"/>
          <w:szCs w:val="20"/>
        </w:rPr>
        <w:t>IČO:</w:t>
      </w:r>
    </w:p>
    <w:p w14:paraId="55F7A4B0" w14:textId="7FBC4340" w:rsidR="00F51DA6" w:rsidRPr="00F51DA6" w:rsidRDefault="00F51DA6" w:rsidP="00F51DA6">
      <w:pPr>
        <w:pStyle w:val="Normln-SUPSS"/>
        <w:rPr>
          <w:b/>
          <w:bCs/>
          <w:sz w:val="24"/>
          <w:szCs w:val="24"/>
          <w:u w:val="single"/>
        </w:rPr>
      </w:pPr>
      <w:r w:rsidRPr="00F51DA6">
        <w:rPr>
          <w:b/>
          <w:bCs/>
          <w:sz w:val="24"/>
          <w:szCs w:val="24"/>
          <w:u w:val="single"/>
        </w:rPr>
        <w:t>Posudkový závěr:</w:t>
      </w:r>
    </w:p>
    <w:p w14:paraId="1C53CD4C" w14:textId="622C2762" w:rsidR="00F51DA6" w:rsidRPr="0053730B" w:rsidRDefault="00F51DA6" w:rsidP="00F51DA6">
      <w:pPr>
        <w:pStyle w:val="Normln-SUPSS"/>
        <w:rPr>
          <w:sz w:val="20"/>
          <w:szCs w:val="20"/>
        </w:rPr>
      </w:pPr>
      <w:r w:rsidRPr="0053730B">
        <w:rPr>
          <w:sz w:val="20"/>
          <w:szCs w:val="20"/>
        </w:rPr>
        <w:t>Posuzovaná osoba:</w:t>
      </w:r>
    </w:p>
    <w:p w14:paraId="5545728B" w14:textId="4C533298" w:rsidR="00F51DA6" w:rsidRPr="0053730B" w:rsidRDefault="002F31DD" w:rsidP="00440674">
      <w:pPr>
        <w:pStyle w:val="Normln-SUPSS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53730B">
        <w:rPr>
          <w:sz w:val="20"/>
          <w:szCs w:val="20"/>
        </w:rPr>
        <w:t>j</w:t>
      </w:r>
      <w:r w:rsidR="00F51DA6" w:rsidRPr="0053730B">
        <w:rPr>
          <w:sz w:val="20"/>
          <w:szCs w:val="20"/>
        </w:rPr>
        <w:t>e zdravotně způsobilá</w:t>
      </w:r>
    </w:p>
    <w:p w14:paraId="30FBDEE9" w14:textId="68454E91" w:rsidR="00F51DA6" w:rsidRPr="0053730B" w:rsidRDefault="002F31DD" w:rsidP="00440674">
      <w:pPr>
        <w:pStyle w:val="Normln-SUPSS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53730B">
        <w:rPr>
          <w:sz w:val="20"/>
          <w:szCs w:val="20"/>
        </w:rPr>
        <w:t>je zdravotně způsobilá s podmínkou / omezením</w:t>
      </w:r>
    </w:p>
    <w:p w14:paraId="4EC259B8" w14:textId="77777777" w:rsidR="002F31DD" w:rsidRPr="0053730B" w:rsidRDefault="002F31DD" w:rsidP="00440674">
      <w:pPr>
        <w:pStyle w:val="Normln-SUPSS"/>
        <w:spacing w:after="0" w:line="240" w:lineRule="auto"/>
        <w:rPr>
          <w:sz w:val="20"/>
          <w:szCs w:val="20"/>
        </w:rPr>
      </w:pPr>
    </w:p>
    <w:p w14:paraId="32C0A186" w14:textId="57ADAD53" w:rsidR="002F31DD" w:rsidRPr="0053730B" w:rsidRDefault="002F31DD" w:rsidP="00440674">
      <w:pPr>
        <w:pStyle w:val="Normln-SUPSS"/>
        <w:numPr>
          <w:ilvl w:val="0"/>
          <w:numId w:val="5"/>
        </w:numPr>
        <w:spacing w:after="0" w:line="240" w:lineRule="auto"/>
        <w:rPr>
          <w:sz w:val="20"/>
          <w:szCs w:val="20"/>
        </w:rPr>
      </w:pPr>
      <w:r w:rsidRPr="0053730B">
        <w:rPr>
          <w:sz w:val="20"/>
          <w:szCs w:val="20"/>
        </w:rPr>
        <w:t>je zdravotně nezpůsobilá</w:t>
      </w:r>
    </w:p>
    <w:p w14:paraId="5CB19AB5" w14:textId="77777777" w:rsidR="002E492A" w:rsidRDefault="002E492A" w:rsidP="00510AFD">
      <w:pPr>
        <w:pStyle w:val="Normln-SUPSS"/>
      </w:pPr>
    </w:p>
    <w:p w14:paraId="5331E563" w14:textId="296B14B1" w:rsidR="00434FCC" w:rsidRDefault="00434FCC" w:rsidP="00434FCC">
      <w:pPr>
        <w:pStyle w:val="Normln-SUPSS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Doba platnosti lékařského posudku:</w:t>
      </w:r>
    </w:p>
    <w:p w14:paraId="4C746D69" w14:textId="01374563" w:rsidR="00434FCC" w:rsidRDefault="005801BB" w:rsidP="00434FCC">
      <w:pPr>
        <w:pStyle w:val="Normln-SUPSS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 vydání lékařského posudku:</w:t>
      </w:r>
    </w:p>
    <w:p w14:paraId="47605782" w14:textId="2198A777" w:rsidR="005801BB" w:rsidRDefault="005801BB" w:rsidP="00434FCC">
      <w:pPr>
        <w:pStyle w:val="Normln-SUPSS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Jméno, příjmení a podpis posuzujícího lékaře:</w:t>
      </w:r>
    </w:p>
    <w:p w14:paraId="1AB87AD1" w14:textId="50FDC04C" w:rsidR="00282E90" w:rsidRPr="003401F0" w:rsidRDefault="008761C5" w:rsidP="00434FCC">
      <w:pPr>
        <w:pStyle w:val="Normln-SUPSS"/>
        <w:rPr>
          <w:i/>
          <w:iCs/>
          <w:sz w:val="18"/>
          <w:szCs w:val="18"/>
        </w:rPr>
      </w:pPr>
      <w:r w:rsidRPr="003401F0">
        <w:rPr>
          <w:i/>
          <w:iCs/>
          <w:sz w:val="18"/>
          <w:szCs w:val="18"/>
        </w:rPr>
        <w:t xml:space="preserve">Poučení: Proti tomuto lékařskému posudku lze podle § </w:t>
      </w:r>
      <w:r w:rsidR="003F4D6B" w:rsidRPr="003401F0">
        <w:rPr>
          <w:i/>
          <w:iCs/>
          <w:sz w:val="18"/>
          <w:szCs w:val="18"/>
        </w:rPr>
        <w:t xml:space="preserve">46 odst. 1 zák. č. 373/2011 Sb., o specifických zdravotnických službách, ve znění </w:t>
      </w:r>
      <w:r w:rsidR="004B561B" w:rsidRPr="003401F0">
        <w:rPr>
          <w:i/>
          <w:iCs/>
          <w:sz w:val="18"/>
          <w:szCs w:val="18"/>
        </w:rPr>
        <w:t xml:space="preserve">pozdějších předpisů, podat návrh na jeho přezkoumání do 10 pracovních dnů ode dne </w:t>
      </w:r>
      <w:r w:rsidR="005960EA" w:rsidRPr="003401F0">
        <w:rPr>
          <w:i/>
          <w:iCs/>
          <w:sz w:val="18"/>
          <w:szCs w:val="18"/>
        </w:rPr>
        <w:t>jeho prokazatelného předání poskytovatelem, který posudek vydal. Návrh na přezkoumání lékařského posudku</w:t>
      </w:r>
      <w:r w:rsidR="009263CA" w:rsidRPr="003401F0">
        <w:rPr>
          <w:i/>
          <w:iCs/>
          <w:sz w:val="18"/>
          <w:szCs w:val="18"/>
        </w:rPr>
        <w:t xml:space="preserve"> nemá odkladný </w:t>
      </w:r>
      <w:r w:rsidR="00AA1021" w:rsidRPr="003401F0">
        <w:rPr>
          <w:i/>
          <w:iCs/>
          <w:sz w:val="18"/>
          <w:szCs w:val="18"/>
        </w:rPr>
        <w:t>účinek</w:t>
      </w:r>
      <w:r w:rsidR="009263CA" w:rsidRPr="003401F0">
        <w:rPr>
          <w:i/>
          <w:iCs/>
          <w:sz w:val="18"/>
          <w:szCs w:val="18"/>
        </w:rPr>
        <w:t xml:space="preserve">, jestliže z jeho závěru vyplývá, že posuzovaná osoba je pro účel, </w:t>
      </w:r>
      <w:r w:rsidR="00AA1021" w:rsidRPr="003401F0">
        <w:rPr>
          <w:i/>
          <w:iCs/>
          <w:sz w:val="18"/>
          <w:szCs w:val="18"/>
        </w:rPr>
        <w:t xml:space="preserve">pro nějž byla posuzována, zdravotně způsobilá s podmínkou, která je stanovena poprvé. </w:t>
      </w:r>
      <w:r w:rsidR="006458D9" w:rsidRPr="003401F0">
        <w:rPr>
          <w:i/>
          <w:iCs/>
          <w:sz w:val="18"/>
          <w:szCs w:val="18"/>
        </w:rPr>
        <w:t xml:space="preserve">Práva na přezkoumání lékařského posudku se lze vzdát, a to písemným prohlášením o </w:t>
      </w:r>
      <w:r w:rsidR="005574A2" w:rsidRPr="003401F0">
        <w:rPr>
          <w:i/>
          <w:iCs/>
          <w:sz w:val="18"/>
          <w:szCs w:val="18"/>
        </w:rPr>
        <w:t xml:space="preserve">vzdání se práva na přezkoumání lékařského posudku či ústním sdělením o vzdání se tohoto práva, o kterém se sepíše záznam do zdravotnické dokumentace </w:t>
      </w:r>
      <w:r w:rsidR="005574A2" w:rsidRPr="003401F0">
        <w:rPr>
          <w:i/>
          <w:iCs/>
          <w:sz w:val="18"/>
          <w:szCs w:val="18"/>
        </w:rPr>
        <w:br/>
        <w:t>a stvrdí se podpisy.</w:t>
      </w:r>
    </w:p>
    <w:p w14:paraId="620B2557" w14:textId="6BF83A66" w:rsidR="008A629A" w:rsidRPr="008A629A" w:rsidRDefault="008A629A" w:rsidP="00434FCC">
      <w:pPr>
        <w:pStyle w:val="Normln-SUPSS"/>
        <w:rPr>
          <w:b/>
          <w:bCs/>
          <w:sz w:val="20"/>
          <w:szCs w:val="20"/>
        </w:rPr>
      </w:pPr>
      <w:r w:rsidRPr="008A629A">
        <w:rPr>
          <w:b/>
          <w:bCs/>
          <w:sz w:val="20"/>
          <w:szCs w:val="20"/>
        </w:rPr>
        <w:t>Převzal/a dne:</w:t>
      </w:r>
    </w:p>
    <w:p w14:paraId="6888C078" w14:textId="5C8D861C" w:rsidR="008A629A" w:rsidRPr="008A629A" w:rsidRDefault="008A629A" w:rsidP="008A629A">
      <w:pPr>
        <w:pStyle w:val="Normln-SUPSS"/>
        <w:rPr>
          <w:b/>
          <w:bCs/>
          <w:sz w:val="20"/>
          <w:szCs w:val="20"/>
        </w:rPr>
      </w:pPr>
      <w:r w:rsidRPr="008A629A">
        <w:rPr>
          <w:b/>
          <w:bCs/>
          <w:sz w:val="20"/>
          <w:szCs w:val="20"/>
        </w:rPr>
        <w:t>Podpis posuzované osoby:</w:t>
      </w:r>
    </w:p>
    <w:sectPr w:rsidR="008A629A" w:rsidRPr="008A629A" w:rsidSect="00F93C56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114ED" w14:textId="77777777" w:rsidR="006356E3" w:rsidRDefault="006356E3" w:rsidP="001F46C0">
      <w:pPr>
        <w:spacing w:after="0" w:line="240" w:lineRule="auto"/>
      </w:pPr>
      <w:r>
        <w:separator/>
      </w:r>
    </w:p>
  </w:endnote>
  <w:endnote w:type="continuationSeparator" w:id="0">
    <w:p w14:paraId="0361F1E4" w14:textId="77777777" w:rsidR="006356E3" w:rsidRDefault="006356E3" w:rsidP="001F4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52528" w14:textId="0EE7529F" w:rsidR="00C37E11" w:rsidRDefault="00C37E11" w:rsidP="00C37E11">
    <w:pPr>
      <w:pStyle w:val="Normln-SUPSS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13" w:type="dxa"/>
      <w:jc w:val="center"/>
      <w:tblLook w:val="04A0" w:firstRow="1" w:lastRow="0" w:firstColumn="1" w:lastColumn="0" w:noHBand="0" w:noVBand="1"/>
    </w:tblPr>
    <w:tblGrid>
      <w:gridCol w:w="2423"/>
      <w:gridCol w:w="2425"/>
      <w:gridCol w:w="2425"/>
      <w:gridCol w:w="2740"/>
    </w:tblGrid>
    <w:tr w:rsidR="00F93C56" w:rsidRPr="00F93C56" w14:paraId="6D8B43DD" w14:textId="77777777" w:rsidTr="00F93C56">
      <w:trPr>
        <w:trHeight w:val="324"/>
        <w:jc w:val="center"/>
      </w:trPr>
      <w:tc>
        <w:tcPr>
          <w:tcW w:w="2423" w:type="dxa"/>
        </w:tcPr>
        <w:p w14:paraId="22969DD0" w14:textId="77777777" w:rsidR="00F93C56" w:rsidRPr="00F93C56" w:rsidRDefault="00F93C56" w:rsidP="00F93C56">
          <w:pPr>
            <w:pStyle w:val="Zpat"/>
            <w:rPr>
              <w:rFonts w:eastAsia="Calibri" w:cstheme="minorHAnsi"/>
              <w:b/>
              <w:bCs/>
              <w:sz w:val="16"/>
              <w:szCs w:val="16"/>
            </w:rPr>
          </w:pPr>
          <w:r w:rsidRPr="00F93C56">
            <w:rPr>
              <w:rFonts w:eastAsia="Calibri" w:cstheme="minorHAnsi"/>
              <w:b/>
              <w:bCs/>
              <w:sz w:val="16"/>
              <w:szCs w:val="16"/>
            </w:rPr>
            <w:t>adresa</w:t>
          </w:r>
        </w:p>
        <w:p w14:paraId="0730F395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r w:rsidRPr="00F93C56">
            <w:rPr>
              <w:rFonts w:eastAsia="Calibri" w:cstheme="minorHAnsi"/>
              <w:sz w:val="16"/>
              <w:szCs w:val="16"/>
            </w:rPr>
            <w:t>Sklářská 603/8</w:t>
          </w:r>
        </w:p>
        <w:p w14:paraId="7BFD4563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r w:rsidRPr="00F93C56">
            <w:rPr>
              <w:rFonts w:eastAsia="Calibri" w:cstheme="minorHAnsi"/>
              <w:sz w:val="16"/>
              <w:szCs w:val="16"/>
            </w:rPr>
            <w:t>Krásno nad Bečvou</w:t>
          </w:r>
        </w:p>
        <w:p w14:paraId="3E5BD1E3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r w:rsidRPr="00F93C56">
            <w:rPr>
              <w:rFonts w:eastAsia="Calibri" w:cstheme="minorHAnsi"/>
              <w:sz w:val="16"/>
              <w:szCs w:val="16"/>
            </w:rPr>
            <w:t>757 01 Valašské Meziříčí</w:t>
          </w:r>
        </w:p>
      </w:tc>
      <w:tc>
        <w:tcPr>
          <w:tcW w:w="2425" w:type="dxa"/>
        </w:tcPr>
        <w:p w14:paraId="638FD318" w14:textId="77777777" w:rsidR="00F93C56" w:rsidRPr="00F93C56" w:rsidRDefault="00F93C56" w:rsidP="00F93C56">
          <w:pPr>
            <w:pStyle w:val="Zpat"/>
            <w:rPr>
              <w:rFonts w:eastAsia="Calibri" w:cstheme="minorHAnsi"/>
              <w:b/>
              <w:bCs/>
              <w:sz w:val="16"/>
              <w:szCs w:val="16"/>
            </w:rPr>
          </w:pPr>
          <w:r w:rsidRPr="00F93C56">
            <w:rPr>
              <w:rFonts w:eastAsia="Calibri" w:cstheme="minorHAnsi"/>
              <w:b/>
              <w:bCs/>
              <w:sz w:val="16"/>
              <w:szCs w:val="16"/>
            </w:rPr>
            <w:t>e-mail</w:t>
          </w:r>
        </w:p>
        <w:p w14:paraId="1FA2338F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hyperlink r:id="rId1" w:history="1">
            <w:r w:rsidRPr="00F93C56">
              <w:rPr>
                <w:rStyle w:val="Hypertextovodkaz"/>
                <w:rFonts w:eastAsia="Calibri" w:cstheme="minorHAnsi"/>
                <w:sz w:val="16"/>
                <w:szCs w:val="16"/>
              </w:rPr>
              <w:t>kancelar@sklarskaskola.cz</w:t>
            </w:r>
          </w:hyperlink>
        </w:p>
        <w:p w14:paraId="2CA0C7BF" w14:textId="77777777" w:rsidR="00F93C56" w:rsidRPr="00F93C56" w:rsidRDefault="00F93C56" w:rsidP="00F93C56">
          <w:pPr>
            <w:pStyle w:val="Zpat"/>
            <w:rPr>
              <w:rFonts w:eastAsia="Calibri" w:cstheme="minorHAnsi"/>
              <w:b/>
              <w:bCs/>
              <w:sz w:val="16"/>
              <w:szCs w:val="16"/>
            </w:rPr>
          </w:pPr>
          <w:r w:rsidRPr="00F93C56">
            <w:rPr>
              <w:rFonts w:eastAsia="Calibri" w:cstheme="minorHAnsi"/>
              <w:b/>
              <w:bCs/>
              <w:sz w:val="16"/>
              <w:szCs w:val="16"/>
            </w:rPr>
            <w:t>web</w:t>
          </w:r>
        </w:p>
        <w:p w14:paraId="2F1BB936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hyperlink r:id="rId2" w:history="1">
            <w:r w:rsidRPr="00F93C56">
              <w:rPr>
                <w:rStyle w:val="Hypertextovodkaz"/>
                <w:rFonts w:eastAsia="Calibri" w:cstheme="minorHAnsi"/>
                <w:sz w:val="16"/>
                <w:szCs w:val="16"/>
              </w:rPr>
              <w:t>www.sklarskaskola.cz</w:t>
            </w:r>
          </w:hyperlink>
        </w:p>
      </w:tc>
      <w:tc>
        <w:tcPr>
          <w:tcW w:w="2425" w:type="dxa"/>
        </w:tcPr>
        <w:p w14:paraId="559D29C1" w14:textId="77777777" w:rsidR="00F93C56" w:rsidRPr="00F93C56" w:rsidRDefault="00F93C56" w:rsidP="00F93C56">
          <w:pPr>
            <w:pStyle w:val="Zpat"/>
            <w:rPr>
              <w:rFonts w:eastAsia="Calibri" w:cstheme="minorHAnsi"/>
              <w:b/>
              <w:bCs/>
              <w:sz w:val="16"/>
              <w:szCs w:val="16"/>
            </w:rPr>
          </w:pPr>
          <w:r w:rsidRPr="00F93C56">
            <w:rPr>
              <w:rFonts w:eastAsia="Calibri" w:cstheme="minorHAnsi"/>
              <w:b/>
              <w:bCs/>
              <w:sz w:val="16"/>
              <w:szCs w:val="16"/>
            </w:rPr>
            <w:t>telefon</w:t>
          </w:r>
        </w:p>
        <w:p w14:paraId="0957A27D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r w:rsidRPr="00F93C56">
            <w:rPr>
              <w:rFonts w:eastAsia="Calibri" w:cstheme="minorHAnsi"/>
              <w:sz w:val="16"/>
              <w:szCs w:val="16"/>
            </w:rPr>
            <w:t>+420 571 621 466</w:t>
          </w:r>
        </w:p>
        <w:p w14:paraId="020152EE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r w:rsidRPr="00F93C56">
            <w:rPr>
              <w:rFonts w:eastAsia="Calibri" w:cstheme="minorHAnsi"/>
              <w:sz w:val="16"/>
              <w:szCs w:val="16"/>
            </w:rPr>
            <w:t>+420 571 613 203</w:t>
          </w:r>
        </w:p>
      </w:tc>
      <w:tc>
        <w:tcPr>
          <w:tcW w:w="2740" w:type="dxa"/>
        </w:tcPr>
        <w:p w14:paraId="07D72CD0" w14:textId="77777777" w:rsidR="00F93C56" w:rsidRPr="00F93C56" w:rsidRDefault="00F93C56" w:rsidP="00F93C56">
          <w:pPr>
            <w:pStyle w:val="Zpat"/>
            <w:rPr>
              <w:rFonts w:eastAsia="Calibri" w:cstheme="minorHAnsi"/>
              <w:b/>
              <w:bCs/>
              <w:sz w:val="16"/>
              <w:szCs w:val="16"/>
            </w:rPr>
          </w:pPr>
          <w:r w:rsidRPr="00F93C56">
            <w:rPr>
              <w:rFonts w:eastAsia="Calibri" w:cstheme="minorHAnsi"/>
              <w:b/>
              <w:bCs/>
              <w:sz w:val="16"/>
              <w:szCs w:val="16"/>
            </w:rPr>
            <w:t>bankovní spojení</w:t>
          </w:r>
        </w:p>
        <w:p w14:paraId="64DECB74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r w:rsidRPr="00F93C56">
            <w:rPr>
              <w:rFonts w:eastAsia="Calibri" w:cstheme="minorHAnsi"/>
              <w:sz w:val="16"/>
              <w:szCs w:val="16"/>
            </w:rPr>
            <w:t>Komerční banka Valašské Meziříčí</w:t>
          </w:r>
        </w:p>
        <w:p w14:paraId="52301232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r w:rsidRPr="00F93C56">
            <w:rPr>
              <w:rFonts w:eastAsia="Calibri" w:cstheme="minorHAnsi"/>
              <w:b/>
              <w:bCs/>
              <w:sz w:val="16"/>
              <w:szCs w:val="16"/>
            </w:rPr>
            <w:t xml:space="preserve">č. účtu </w:t>
          </w:r>
          <w:r w:rsidRPr="00F93C56">
            <w:rPr>
              <w:rFonts w:eastAsia="Calibri" w:cstheme="minorHAnsi"/>
              <w:sz w:val="16"/>
              <w:szCs w:val="16"/>
            </w:rPr>
            <w:t>24332851/0100</w:t>
          </w:r>
        </w:p>
        <w:p w14:paraId="1936FCC1" w14:textId="77777777" w:rsidR="00F93C56" w:rsidRPr="00F93C56" w:rsidRDefault="00F93C56" w:rsidP="00F93C56">
          <w:pPr>
            <w:pStyle w:val="Zpat"/>
            <w:rPr>
              <w:rFonts w:eastAsia="Calibri" w:cstheme="minorHAnsi"/>
              <w:sz w:val="16"/>
              <w:szCs w:val="16"/>
            </w:rPr>
          </w:pPr>
          <w:r w:rsidRPr="00F93C56">
            <w:rPr>
              <w:rFonts w:eastAsia="Calibri" w:cstheme="minorHAnsi"/>
              <w:b/>
              <w:bCs/>
              <w:sz w:val="16"/>
              <w:szCs w:val="16"/>
            </w:rPr>
            <w:t xml:space="preserve">IČO </w:t>
          </w:r>
          <w:r w:rsidRPr="00F93C56">
            <w:rPr>
              <w:rFonts w:eastAsia="Calibri" w:cstheme="minorHAnsi"/>
              <w:sz w:val="16"/>
              <w:szCs w:val="16"/>
            </w:rPr>
            <w:t>00845060</w:t>
          </w:r>
        </w:p>
      </w:tc>
    </w:tr>
  </w:tbl>
  <w:p w14:paraId="12B767A1" w14:textId="77777777" w:rsidR="00F93C56" w:rsidRPr="00F93C56" w:rsidRDefault="00F93C56" w:rsidP="00F93C56">
    <w:pPr>
      <w:pStyle w:val="Normln-SUPSS"/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F8C2CF" w14:textId="77777777" w:rsidR="006356E3" w:rsidRDefault="006356E3" w:rsidP="001F46C0">
      <w:pPr>
        <w:spacing w:after="0" w:line="240" w:lineRule="auto"/>
      </w:pPr>
      <w:r>
        <w:separator/>
      </w:r>
    </w:p>
  </w:footnote>
  <w:footnote w:type="continuationSeparator" w:id="0">
    <w:p w14:paraId="7BFC9BD8" w14:textId="77777777" w:rsidR="006356E3" w:rsidRDefault="006356E3" w:rsidP="001F4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614AE" w14:textId="77777777" w:rsidR="00403F57" w:rsidRPr="00403F57" w:rsidRDefault="00F93C56" w:rsidP="00F93C5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4D6A56FD" wp14:editId="5ACDB2F0">
          <wp:simplePos x="0" y="0"/>
          <wp:positionH relativeFrom="page">
            <wp:align>center</wp:align>
          </wp:positionH>
          <wp:positionV relativeFrom="page">
            <wp:posOffset>360045</wp:posOffset>
          </wp:positionV>
          <wp:extent cx="3636000" cy="446400"/>
          <wp:effectExtent l="0" t="0" r="3175" b="0"/>
          <wp:wrapTight wrapText="bothSides">
            <wp:wrapPolygon edited="0">
              <wp:start x="453" y="0"/>
              <wp:lineTo x="0" y="3692"/>
              <wp:lineTo x="0" y="16615"/>
              <wp:lineTo x="453" y="20308"/>
              <wp:lineTo x="1924" y="20308"/>
              <wp:lineTo x="10526" y="19385"/>
              <wp:lineTo x="10300" y="14769"/>
              <wp:lineTo x="21506" y="9231"/>
              <wp:lineTo x="21506" y="923"/>
              <wp:lineTo x="1924" y="0"/>
              <wp:lineTo x="453" y="0"/>
            </wp:wrapPolygon>
          </wp:wrapTight>
          <wp:docPr id="94689097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cký 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6000" cy="44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8F2"/>
    <w:multiLevelType w:val="hybridMultilevel"/>
    <w:tmpl w:val="14EA9D48"/>
    <w:lvl w:ilvl="0" w:tplc="6D8C2560">
      <w:start w:val="1"/>
      <w:numFmt w:val="decimal"/>
      <w:pStyle w:val="slovn-deltext-SUPSS"/>
      <w:lvlText w:val="%1.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52729"/>
    <w:multiLevelType w:val="hybridMultilevel"/>
    <w:tmpl w:val="A2BEE550"/>
    <w:lvl w:ilvl="0" w:tplc="AA02A850">
      <w:start w:val="1"/>
      <w:numFmt w:val="decimal"/>
      <w:pStyle w:val="slovn-krtktext-SUPSS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36080"/>
    <w:multiLevelType w:val="hybridMultilevel"/>
    <w:tmpl w:val="C46A9CDC"/>
    <w:lvl w:ilvl="0" w:tplc="3C1C5948">
      <w:start w:val="1"/>
      <w:numFmt w:val="bullet"/>
      <w:pStyle w:val="Odrky-krtktext-SUPSS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7D4532"/>
    <w:multiLevelType w:val="hybridMultilevel"/>
    <w:tmpl w:val="CCC07C44"/>
    <w:lvl w:ilvl="0" w:tplc="C38A046A">
      <w:start w:val="1"/>
      <w:numFmt w:val="bullet"/>
      <w:pStyle w:val="Odrky-deltext-SUPSS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044C88"/>
    <w:multiLevelType w:val="hybridMultilevel"/>
    <w:tmpl w:val="5902221C"/>
    <w:lvl w:ilvl="0" w:tplc="24624FF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068407473">
    <w:abstractNumId w:val="3"/>
  </w:num>
  <w:num w:numId="2" w16cid:durableId="1802187802">
    <w:abstractNumId w:val="2"/>
  </w:num>
  <w:num w:numId="3" w16cid:durableId="2126463292">
    <w:abstractNumId w:val="0"/>
  </w:num>
  <w:num w:numId="4" w16cid:durableId="1608926031">
    <w:abstractNumId w:val="1"/>
  </w:num>
  <w:num w:numId="5" w16cid:durableId="9278830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7F5"/>
    <w:rsid w:val="000225F3"/>
    <w:rsid w:val="0003227A"/>
    <w:rsid w:val="000864BD"/>
    <w:rsid w:val="000874A5"/>
    <w:rsid w:val="000B47F5"/>
    <w:rsid w:val="00106A68"/>
    <w:rsid w:val="001102AD"/>
    <w:rsid w:val="001E73F1"/>
    <w:rsid w:val="001F3CEC"/>
    <w:rsid w:val="001F46C0"/>
    <w:rsid w:val="002132FA"/>
    <w:rsid w:val="00243BC8"/>
    <w:rsid w:val="00282E90"/>
    <w:rsid w:val="002A749F"/>
    <w:rsid w:val="002C4690"/>
    <w:rsid w:val="002E492A"/>
    <w:rsid w:val="002F31DD"/>
    <w:rsid w:val="00302D01"/>
    <w:rsid w:val="003401F0"/>
    <w:rsid w:val="003E251B"/>
    <w:rsid w:val="003F2DFE"/>
    <w:rsid w:val="003F4D6B"/>
    <w:rsid w:val="00403F57"/>
    <w:rsid w:val="00434FCC"/>
    <w:rsid w:val="00440674"/>
    <w:rsid w:val="004B561B"/>
    <w:rsid w:val="004C298B"/>
    <w:rsid w:val="004D5F23"/>
    <w:rsid w:val="00510AFD"/>
    <w:rsid w:val="00527013"/>
    <w:rsid w:val="0053730B"/>
    <w:rsid w:val="005574A2"/>
    <w:rsid w:val="005801BB"/>
    <w:rsid w:val="005960EA"/>
    <w:rsid w:val="006126AB"/>
    <w:rsid w:val="006356E3"/>
    <w:rsid w:val="006435E5"/>
    <w:rsid w:val="00644151"/>
    <w:rsid w:val="006458D9"/>
    <w:rsid w:val="00662E90"/>
    <w:rsid w:val="006B14FA"/>
    <w:rsid w:val="006C20FA"/>
    <w:rsid w:val="007562FF"/>
    <w:rsid w:val="00777041"/>
    <w:rsid w:val="00794C54"/>
    <w:rsid w:val="007B5455"/>
    <w:rsid w:val="00803541"/>
    <w:rsid w:val="00821450"/>
    <w:rsid w:val="00833197"/>
    <w:rsid w:val="008761C5"/>
    <w:rsid w:val="0088613D"/>
    <w:rsid w:val="008A629A"/>
    <w:rsid w:val="008D746B"/>
    <w:rsid w:val="009263CA"/>
    <w:rsid w:val="009B552A"/>
    <w:rsid w:val="009F39EE"/>
    <w:rsid w:val="00A243A8"/>
    <w:rsid w:val="00AA1021"/>
    <w:rsid w:val="00AC706A"/>
    <w:rsid w:val="00AD1314"/>
    <w:rsid w:val="00AD7EEA"/>
    <w:rsid w:val="00B3375F"/>
    <w:rsid w:val="00B54604"/>
    <w:rsid w:val="00BF168F"/>
    <w:rsid w:val="00C37E11"/>
    <w:rsid w:val="00E928C4"/>
    <w:rsid w:val="00E97034"/>
    <w:rsid w:val="00EA3413"/>
    <w:rsid w:val="00ED5F60"/>
    <w:rsid w:val="00EF4143"/>
    <w:rsid w:val="00F27E32"/>
    <w:rsid w:val="00F51DA6"/>
    <w:rsid w:val="00F9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1BAB1"/>
  <w15:chartTrackingRefBased/>
  <w15:docId w15:val="{F4682B1F-AD5C-49AC-9C07-5D0D4FC6D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semiHidden/>
    <w:rsid w:val="001F3CE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-SUPSS">
    <w:name w:val="Normální - SUPSS"/>
    <w:link w:val="Normln-SUPSSChar"/>
    <w:qFormat/>
    <w:rsid w:val="001F3CEC"/>
    <w:pPr>
      <w:spacing w:after="220"/>
    </w:pPr>
  </w:style>
  <w:style w:type="paragraph" w:customStyle="1" w:styleId="Nadpis1-SUPSS">
    <w:name w:val="Nadpis 1 - SUPSS"/>
    <w:basedOn w:val="Normln-SUPSS"/>
    <w:next w:val="Nadpis2-SUPSS"/>
    <w:uiPriority w:val="1"/>
    <w:qFormat/>
    <w:rsid w:val="00AD7EEA"/>
    <w:pPr>
      <w:spacing w:before="440"/>
      <w:jc w:val="left"/>
    </w:pPr>
    <w:rPr>
      <w:b/>
      <w:sz w:val="32"/>
    </w:rPr>
  </w:style>
  <w:style w:type="paragraph" w:customStyle="1" w:styleId="Nadpis2-SUPSS">
    <w:name w:val="Nadpis 2 - SUPSS"/>
    <w:basedOn w:val="Nadpis1-SUPSS"/>
    <w:next w:val="Nadpis3-SUPSS"/>
    <w:uiPriority w:val="2"/>
    <w:qFormat/>
    <w:rsid w:val="00AD7EEA"/>
    <w:rPr>
      <w:sz w:val="28"/>
    </w:rPr>
  </w:style>
  <w:style w:type="paragraph" w:customStyle="1" w:styleId="Nadpis3-SUPSS">
    <w:name w:val="Nadpis 3 - SUPSS"/>
    <w:basedOn w:val="Nadpis2-SUPSS"/>
    <w:next w:val="Normln-SUPSS"/>
    <w:uiPriority w:val="3"/>
    <w:qFormat/>
    <w:rsid w:val="00302D01"/>
    <w:rPr>
      <w:sz w:val="24"/>
    </w:rPr>
  </w:style>
  <w:style w:type="paragraph" w:customStyle="1" w:styleId="Odrky-deltext-SUPSS">
    <w:name w:val="Odrážky-delší text - SUPSS"/>
    <w:basedOn w:val="Normln-SUPSS"/>
    <w:uiPriority w:val="7"/>
    <w:qFormat/>
    <w:rsid w:val="00644151"/>
    <w:pPr>
      <w:numPr>
        <w:numId w:val="1"/>
      </w:numPr>
      <w:spacing w:before="220"/>
      <w:ind w:left="714" w:hanging="357"/>
    </w:pPr>
  </w:style>
  <w:style w:type="paragraph" w:customStyle="1" w:styleId="Odrky-krtktext-SUPSS">
    <w:name w:val="Odrážky-krátký text - SUPSS"/>
    <w:basedOn w:val="Normln"/>
    <w:uiPriority w:val="6"/>
    <w:qFormat/>
    <w:rsid w:val="00AD7EEA"/>
    <w:pPr>
      <w:keepNext/>
      <w:keepLines/>
      <w:numPr>
        <w:numId w:val="2"/>
      </w:numPr>
      <w:spacing w:before="220" w:after="220"/>
      <w:ind w:left="714" w:hanging="357"/>
      <w:contextualSpacing/>
    </w:pPr>
  </w:style>
  <w:style w:type="paragraph" w:customStyle="1" w:styleId="slovn-deltext-SUPSS">
    <w:name w:val="Číslování-delší text - SUPSS"/>
    <w:basedOn w:val="Normln-SUPSS"/>
    <w:uiPriority w:val="5"/>
    <w:qFormat/>
    <w:rsid w:val="00644151"/>
    <w:pPr>
      <w:numPr>
        <w:numId w:val="3"/>
      </w:numPr>
      <w:spacing w:before="220"/>
      <w:ind w:left="714" w:hanging="357"/>
    </w:pPr>
  </w:style>
  <w:style w:type="paragraph" w:customStyle="1" w:styleId="slovn-krtktext-SUPSS">
    <w:name w:val="Číslování-krátký text - SUPSS"/>
    <w:basedOn w:val="Normln-SUPSS"/>
    <w:uiPriority w:val="4"/>
    <w:qFormat/>
    <w:rsid w:val="00AD7EEA"/>
    <w:pPr>
      <w:keepNext/>
      <w:keepLines/>
      <w:numPr>
        <w:numId w:val="4"/>
      </w:numPr>
      <w:spacing w:before="220"/>
      <w:ind w:left="714" w:hanging="357"/>
      <w:contextualSpacing/>
    </w:pPr>
  </w:style>
  <w:style w:type="paragraph" w:customStyle="1" w:styleId="Citace-SUPSS">
    <w:name w:val="Citace - SUPSS"/>
    <w:basedOn w:val="Normln-SUPSS"/>
    <w:next w:val="Normln-SUPSS"/>
    <w:link w:val="Citace-SUPSSChar"/>
    <w:uiPriority w:val="8"/>
    <w:qFormat/>
    <w:rsid w:val="00644151"/>
    <w:rPr>
      <w:i/>
    </w:rPr>
  </w:style>
  <w:style w:type="character" w:customStyle="1" w:styleId="Normln-SUPSSChar">
    <w:name w:val="Normální - SUPSS Char"/>
    <w:basedOn w:val="Standardnpsmoodstavce"/>
    <w:link w:val="Normln-SUPSS"/>
    <w:rsid w:val="001F3CEC"/>
  </w:style>
  <w:style w:type="character" w:customStyle="1" w:styleId="Citace-SUPSSChar">
    <w:name w:val="Citace - SUPSS Char"/>
    <w:basedOn w:val="Normln-SUPSSChar"/>
    <w:link w:val="Citace-SUPSS"/>
    <w:uiPriority w:val="8"/>
    <w:rsid w:val="001F46C0"/>
    <w:rPr>
      <w:i/>
    </w:rPr>
  </w:style>
  <w:style w:type="paragraph" w:styleId="Zhlav">
    <w:name w:val="header"/>
    <w:basedOn w:val="Normln"/>
    <w:link w:val="ZhlavChar"/>
    <w:uiPriority w:val="99"/>
    <w:semiHidden/>
    <w:rsid w:val="001F4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821450"/>
  </w:style>
  <w:style w:type="paragraph" w:styleId="Zpat">
    <w:name w:val="footer"/>
    <w:basedOn w:val="Normln"/>
    <w:link w:val="ZpatChar"/>
    <w:uiPriority w:val="99"/>
    <w:rsid w:val="001F4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1450"/>
  </w:style>
  <w:style w:type="character" w:styleId="Zstupntext">
    <w:name w:val="Placeholder Text"/>
    <w:basedOn w:val="Standardnpsmoodstavce"/>
    <w:uiPriority w:val="99"/>
    <w:semiHidden/>
    <w:rsid w:val="001F46C0"/>
    <w:rPr>
      <w:color w:val="808080"/>
    </w:rPr>
  </w:style>
  <w:style w:type="character" w:styleId="Hypertextovodkaz">
    <w:name w:val="Hyperlink"/>
    <w:rsid w:val="00F93C56"/>
    <w:rPr>
      <w:color w:val="0000FF"/>
      <w:u w:val="single"/>
    </w:rPr>
  </w:style>
  <w:style w:type="table" w:styleId="Mkatabulky">
    <w:name w:val="Table Grid"/>
    <w:basedOn w:val="Normlntabulka"/>
    <w:uiPriority w:val="39"/>
    <w:rsid w:val="00BF1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larskaskola.cz" TargetMode="External"/><Relationship Id="rId1" Type="http://schemas.openxmlformats.org/officeDocument/2006/relationships/hyperlink" Target="mailto:kancelar@sklarskaskola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vovarcik\Downloads\SUPSS_VM-Sablona-ucitel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SUPSS_VM-Sablona-ucitele</Template>
  <TotalTime>1</TotalTime>
  <Pages>1</Pages>
  <Words>224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Pivovarčík Jiří</dc:creator>
  <cp:keywords/>
  <dc:description/>
  <cp:lastModifiedBy>Jiří Pivovarčík</cp:lastModifiedBy>
  <cp:revision>2</cp:revision>
  <dcterms:created xsi:type="dcterms:W3CDTF">2026-10-15T06:21:00Z</dcterms:created>
  <dcterms:modified xsi:type="dcterms:W3CDTF">2026-10-15T06:21:00Z</dcterms:modified>
</cp:coreProperties>
</file>